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694" w:rsidRDefault="005E3CD2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FILAMENT</w:t>
      </w:r>
      <w:r w:rsidR="00906694">
        <w:rPr>
          <w:b/>
          <w:sz w:val="32"/>
          <w:szCs w:val="32"/>
          <w:u w:val="single"/>
        </w:rPr>
        <w:t xml:space="preserve"> BULBS</w:t>
      </w:r>
    </w:p>
    <w:p w:rsidR="00F30F12" w:rsidRPr="00906694" w:rsidRDefault="00F30F12" w:rsidP="00906694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906694">
        <w:rPr>
          <w:b/>
          <w:sz w:val="32"/>
          <w:szCs w:val="32"/>
          <w:u w:val="single"/>
        </w:rPr>
        <w:t xml:space="preserve"> </w:t>
      </w:r>
      <w:r w:rsidR="00B81FDA">
        <w:rPr>
          <w:b/>
          <w:sz w:val="32"/>
          <w:szCs w:val="32"/>
          <w:u w:val="single"/>
        </w:rPr>
        <w:t>VT-1</w:t>
      </w:r>
      <w:r w:rsidR="00B24B57">
        <w:rPr>
          <w:b/>
          <w:sz w:val="32"/>
          <w:szCs w:val="32"/>
          <w:u w:val="single"/>
        </w:rPr>
        <w:t>9</w:t>
      </w:r>
      <w:r w:rsidR="00B921D1">
        <w:rPr>
          <w:b/>
          <w:sz w:val="32"/>
          <w:szCs w:val="32"/>
          <w:u w:val="single"/>
        </w:rPr>
        <w:t>86</w:t>
      </w:r>
      <w:r w:rsidR="007D5742">
        <w:rPr>
          <w:b/>
          <w:sz w:val="32"/>
          <w:szCs w:val="32"/>
          <w:u w:val="single"/>
        </w:rPr>
        <w:t>D</w:t>
      </w:r>
      <w:r w:rsidR="00651E3A">
        <w:rPr>
          <w:b/>
          <w:sz w:val="32"/>
          <w:szCs w:val="32"/>
          <w:u w:val="single"/>
        </w:rPr>
        <w:t>; WATTS:</w:t>
      </w:r>
      <w:r w:rsidR="00B81FDA">
        <w:rPr>
          <w:b/>
          <w:sz w:val="32"/>
          <w:szCs w:val="32"/>
          <w:u w:val="single"/>
        </w:rPr>
        <w:t xml:space="preserve"> 4</w:t>
      </w:r>
      <w:r>
        <w:rPr>
          <w:b/>
          <w:sz w:val="32"/>
          <w:szCs w:val="32"/>
          <w:u w:val="single"/>
        </w:rPr>
        <w:t>W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F30F12" w:rsidRDefault="00B921D1" w:rsidP="00B24B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VT-1986</w:t>
            </w:r>
            <w:r w:rsidR="007D5742">
              <w:rPr>
                <w:sz w:val="24"/>
                <w:szCs w:val="24"/>
              </w:rPr>
              <w:t>D</w:t>
            </w:r>
          </w:p>
        </w:tc>
      </w:tr>
      <w:tr w:rsidR="00495C57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95C57" w:rsidRPr="008C4F91" w:rsidRDefault="00495C57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495C57" w:rsidRPr="00495C57" w:rsidRDefault="00632BBB" w:rsidP="007D5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</w:t>
            </w:r>
            <w:r w:rsidR="007D5742">
              <w:rPr>
                <w:b/>
                <w:sz w:val="24"/>
                <w:szCs w:val="24"/>
              </w:rPr>
              <w:t>65</w:t>
            </w:r>
            <w:r w:rsidR="00495C57" w:rsidRPr="00495C57">
              <w:rPr>
                <w:b/>
                <w:sz w:val="24"/>
                <w:szCs w:val="24"/>
              </w:rPr>
              <w:t>:3000K</w:t>
            </w:r>
          </w:p>
        </w:tc>
      </w:tr>
      <w:tr w:rsidR="00906694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06694" w:rsidRPr="008C4F91" w:rsidRDefault="00906694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</w:t>
            </w:r>
          </w:p>
        </w:tc>
        <w:tc>
          <w:tcPr>
            <w:tcW w:w="4788" w:type="dxa"/>
          </w:tcPr>
          <w:p w:rsidR="00906694" w:rsidRPr="00906694" w:rsidRDefault="0042267F" w:rsidP="00B921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Candle</w:t>
            </w:r>
            <w:r w:rsidR="00B24B5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Base</w:t>
            </w:r>
          </w:p>
        </w:tc>
        <w:tc>
          <w:tcPr>
            <w:tcW w:w="4788" w:type="dxa"/>
          </w:tcPr>
          <w:p w:rsidR="00414DBD" w:rsidRPr="00414DBD" w:rsidRDefault="0042267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E14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F30F12" w:rsidRPr="00414DBD" w:rsidRDefault="00B81FDA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5E3CD2">
              <w:rPr>
                <w:b/>
                <w:sz w:val="24"/>
                <w:szCs w:val="24"/>
              </w:rPr>
              <w:t>W</w:t>
            </w:r>
          </w:p>
        </w:tc>
      </w:tr>
      <w:tr w:rsidR="00495C57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95C57" w:rsidRPr="008C4F91" w:rsidRDefault="00495C57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495C57" w:rsidRDefault="00495C57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5E3CD2" w:rsidP="009066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="00F30F12">
              <w:rPr>
                <w:b/>
                <w:sz w:val="24"/>
                <w:szCs w:val="24"/>
              </w:rPr>
              <w:t>0-240V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F30F12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495C57" w:rsidP="006A66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4B29C4">
              <w:rPr>
                <w:b/>
                <w:sz w:val="24"/>
                <w:szCs w:val="24"/>
              </w:rPr>
              <w:t>0</w:t>
            </w:r>
            <w:r w:rsidR="00F30F12">
              <w:rPr>
                <w:b/>
                <w:sz w:val="24"/>
                <w:szCs w:val="24"/>
              </w:rPr>
              <w:t>lm/w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495C57" w:rsidP="005E3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  <w:r w:rsidR="00550DB3">
              <w:rPr>
                <w:b/>
                <w:sz w:val="24"/>
                <w:szCs w:val="24"/>
              </w:rPr>
              <w:t>0</w:t>
            </w:r>
            <w:r w:rsidR="00906694">
              <w:rPr>
                <w:b/>
                <w:sz w:val="24"/>
                <w:szCs w:val="24"/>
              </w:rPr>
              <w:t>lm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495C57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&gt;0.4</w:t>
            </w:r>
          </w:p>
        </w:tc>
      </w:tr>
      <w:tr w:rsidR="000B37DA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B37DA" w:rsidRPr="008C4F91" w:rsidRDefault="000B37DA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</w:t>
            </w:r>
          </w:p>
        </w:tc>
        <w:tc>
          <w:tcPr>
            <w:tcW w:w="4788" w:type="dxa"/>
          </w:tcPr>
          <w:p w:rsidR="000B37DA" w:rsidRDefault="000B37DA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&gt;80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906694" w:rsidP="009066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3000K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495C57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906694">
              <w:rPr>
                <w:b/>
                <w:sz w:val="24"/>
                <w:szCs w:val="24"/>
              </w:rPr>
              <w:t>0</w:t>
            </w:r>
            <w:r w:rsidR="00651E3A">
              <w:rPr>
                <w:b/>
                <w:sz w:val="24"/>
                <w:szCs w:val="24"/>
              </w:rPr>
              <w:t>0</w:t>
            </w:r>
            <w:r w:rsidR="000B37DA">
              <w:rPr>
                <w:b/>
                <w:sz w:val="24"/>
                <w:szCs w:val="24"/>
              </w:rPr>
              <w:t>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495C57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Filament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0B37DA" w:rsidP="007D5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9F0FAB">
              <w:rPr>
                <w:b/>
                <w:sz w:val="24"/>
              </w:rPr>
              <w:t xml:space="preserve">Constant current </w:t>
            </w:r>
            <w:r w:rsidR="007D5742">
              <w:rPr>
                <w:b/>
                <w:sz w:val="24"/>
              </w:rPr>
              <w:t>dimming</w:t>
            </w:r>
            <w:bookmarkStart w:id="0" w:name="_GoBack"/>
            <w:bookmarkEnd w:id="0"/>
            <w:r w:rsidRPr="009F0FAB">
              <w:rPr>
                <w:b/>
                <w:sz w:val="24"/>
              </w:rPr>
              <w:t xml:space="preserve"> drive</w:t>
            </w:r>
            <w:r>
              <w:rPr>
                <w:b/>
                <w:sz w:val="24"/>
              </w:rPr>
              <w:t>r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F30F12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5E3CD2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Glass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7D5742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42267F" w:rsidP="004226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632BBB">
              <w:rPr>
                <w:b/>
                <w:sz w:val="24"/>
                <w:szCs w:val="24"/>
              </w:rPr>
              <w:t>7</w:t>
            </w:r>
            <w:r w:rsidR="00550DB3">
              <w:rPr>
                <w:b/>
                <w:sz w:val="24"/>
                <w:szCs w:val="24"/>
              </w:rPr>
              <w:t>mmx</w:t>
            </w:r>
            <w:r w:rsidR="004B29C4">
              <w:rPr>
                <w:b/>
                <w:sz w:val="24"/>
                <w:szCs w:val="24"/>
              </w:rPr>
              <w:t>100</w:t>
            </w:r>
            <w:r w:rsidR="00906694">
              <w:rPr>
                <w:b/>
                <w:sz w:val="24"/>
                <w:szCs w:val="24"/>
              </w:rPr>
              <w:t>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950D7B" w:rsidRPr="00950D7B" w:rsidRDefault="00632BBB" w:rsidP="00B81FDA">
      <w:r>
        <w:rPr>
          <w:noProof/>
        </w:rPr>
        <w:drawing>
          <wp:inline distT="0" distB="0" distL="0" distR="0">
            <wp:extent cx="2447925" cy="24479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301,432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0D7B" w:rsidRPr="00950D7B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456" w:rsidRDefault="00DE7456" w:rsidP="00950D7B">
      <w:pPr>
        <w:spacing w:after="0" w:line="240" w:lineRule="auto"/>
      </w:pPr>
      <w:r>
        <w:separator/>
      </w:r>
    </w:p>
  </w:endnote>
  <w:endnote w:type="continuationSeparator" w:id="0">
    <w:p w:rsidR="00DE7456" w:rsidRDefault="00DE7456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456" w:rsidRDefault="00DE7456" w:rsidP="00950D7B">
      <w:pPr>
        <w:spacing w:after="0" w:line="240" w:lineRule="auto"/>
      </w:pPr>
      <w:r>
        <w:separator/>
      </w:r>
    </w:p>
  </w:footnote>
  <w:footnote w:type="continuationSeparator" w:id="0">
    <w:p w:rsidR="00DE7456" w:rsidRDefault="00DE7456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 wp14:anchorId="4C2B2473" wp14:editId="2E221AA2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0F12"/>
    <w:rsid w:val="000B37DA"/>
    <w:rsid w:val="00156D67"/>
    <w:rsid w:val="001C336F"/>
    <w:rsid w:val="001D77BA"/>
    <w:rsid w:val="00337CC5"/>
    <w:rsid w:val="00414DBD"/>
    <w:rsid w:val="0042267F"/>
    <w:rsid w:val="00495C57"/>
    <w:rsid w:val="004A713A"/>
    <w:rsid w:val="004B29C4"/>
    <w:rsid w:val="00550DB3"/>
    <w:rsid w:val="005E3CD2"/>
    <w:rsid w:val="00632BBB"/>
    <w:rsid w:val="00651E3A"/>
    <w:rsid w:val="00664E86"/>
    <w:rsid w:val="006A66EB"/>
    <w:rsid w:val="006C342E"/>
    <w:rsid w:val="007D188C"/>
    <w:rsid w:val="007D5742"/>
    <w:rsid w:val="00896486"/>
    <w:rsid w:val="008C4F91"/>
    <w:rsid w:val="00906694"/>
    <w:rsid w:val="00914C93"/>
    <w:rsid w:val="00950D7B"/>
    <w:rsid w:val="009D2112"/>
    <w:rsid w:val="009E5261"/>
    <w:rsid w:val="00B24B57"/>
    <w:rsid w:val="00B3618A"/>
    <w:rsid w:val="00B81FDA"/>
    <w:rsid w:val="00B8642D"/>
    <w:rsid w:val="00B921D1"/>
    <w:rsid w:val="00C0716F"/>
    <w:rsid w:val="00DE7456"/>
    <w:rsid w:val="00E039E2"/>
    <w:rsid w:val="00E62DC6"/>
    <w:rsid w:val="00F30F12"/>
    <w:rsid w:val="00F7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9F7E1D84-3CBB-444F-AF90-D055824CD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D7B"/>
  </w:style>
  <w:style w:type="paragraph" w:styleId="Footer">
    <w:name w:val="footer"/>
    <w:basedOn w:val="Normal"/>
    <w:link w:val="FooterChar"/>
    <w:uiPriority w:val="99"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ita\Desktop\transfer%20folder\all%20produt%20data\data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DD4C0E-41CB-437B-87D4-3E35756BD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menghwani</dc:creator>
  <cp:keywords/>
  <dc:description/>
  <cp:lastModifiedBy>mohammed ahmed</cp:lastModifiedBy>
  <cp:revision>2</cp:revision>
  <dcterms:created xsi:type="dcterms:W3CDTF">2015-07-20T14:01:00Z</dcterms:created>
  <dcterms:modified xsi:type="dcterms:W3CDTF">2015-07-20T14:01:00Z</dcterms:modified>
</cp:coreProperties>
</file>